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9A765" w14:textId="76023698" w:rsidR="005B76E3" w:rsidRPr="002F208E" w:rsidRDefault="002F208E" w:rsidP="002F208E">
      <w:pPr>
        <w:rPr>
          <w:rFonts w:ascii="Times New Roman" w:hAnsi="Times New Roman"/>
          <w:lang w:val="it-IT"/>
        </w:rPr>
      </w:pPr>
      <w:proofErr w:type="spellStart"/>
      <w:r>
        <w:rPr>
          <w:rFonts w:ascii="Times-Bold" w:hAnsi="Times-Bold" w:cs="Times-Bold"/>
          <w:b/>
          <w:bCs/>
          <w:sz w:val="28"/>
          <w:szCs w:val="28"/>
          <w:lang w:eastAsia="it-IT"/>
        </w:rPr>
        <w:t>Modello</w:t>
      </w:r>
      <w:proofErr w:type="spellEnd"/>
      <w:r w:rsidR="005B76E3" w:rsidRPr="005B76E3">
        <w:rPr>
          <w:rFonts w:ascii="Times-Bold" w:hAnsi="Times-Bold" w:cs="Times-Bold"/>
          <w:b/>
          <w:bCs/>
          <w:sz w:val="28"/>
          <w:szCs w:val="28"/>
          <w:lang w:eastAsia="it-IT"/>
        </w:rPr>
        <w:t xml:space="preserve"> </w:t>
      </w:r>
      <w:r>
        <w:rPr>
          <w:rFonts w:ascii="Times-Bold" w:hAnsi="Times-Bold" w:cs="Times-Bold"/>
          <w:b/>
          <w:bCs/>
          <w:sz w:val="28"/>
          <w:szCs w:val="28"/>
          <w:lang w:eastAsia="it-IT"/>
        </w:rPr>
        <w:t>A</w:t>
      </w:r>
    </w:p>
    <w:p w14:paraId="31E204AF" w14:textId="77777777" w:rsidR="005B76E3" w:rsidRPr="005B76E3" w:rsidRDefault="005B76E3" w:rsidP="005B76E3">
      <w:pPr>
        <w:tabs>
          <w:tab w:val="left" w:pos="27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  <w:lang w:eastAsia="it-IT"/>
        </w:rPr>
      </w:pPr>
    </w:p>
    <w:p w14:paraId="72F77361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DICHIARAZIONE SOSTITUTIVA</w:t>
      </w:r>
    </w:p>
    <w:p w14:paraId="1A123818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REQUISITI DI PARTECIPAZIONE E ASSENZA</w:t>
      </w:r>
    </w:p>
    <w:p w14:paraId="47FEB1D5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CAUSE DI ESCLUSIONE DI CUI ALL’ART. 80 D.LGS. N. 50/2016</w:t>
      </w:r>
    </w:p>
    <w:p w14:paraId="66362E64" w14:textId="56AE9B1B" w:rsidR="005B76E3" w:rsidRPr="002F208E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</w:pPr>
      <w:proofErr w:type="spellStart"/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>Dichiarazione</w:t>
      </w:r>
      <w:proofErr w:type="spellEnd"/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 xml:space="preserve"> </w:t>
      </w:r>
      <w:proofErr w:type="spellStart"/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>resa</w:t>
      </w:r>
      <w:proofErr w:type="spellEnd"/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 xml:space="preserve"> ai sensi </w:t>
      </w:r>
      <w:proofErr w:type="spellStart"/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>degli</w:t>
      </w:r>
      <w:proofErr w:type="spellEnd"/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 xml:space="preserve"> </w:t>
      </w:r>
      <w:proofErr w:type="spellStart"/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>artt</w:t>
      </w:r>
      <w:proofErr w:type="spellEnd"/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>. 46 e 47 del DPR n. 445/2000</w:t>
      </w:r>
    </w:p>
    <w:p w14:paraId="2D5F26A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8"/>
          <w:szCs w:val="28"/>
          <w:lang w:eastAsia="it-IT"/>
        </w:rPr>
      </w:pPr>
    </w:p>
    <w:p w14:paraId="3D59AA3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Il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sottoscritto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____________________________________________________________</w:t>
      </w:r>
    </w:p>
    <w:p w14:paraId="33E4857B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nato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a ____________________________ (___) il ___________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residente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in</w:t>
      </w:r>
    </w:p>
    <w:p w14:paraId="60E196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 (________), Via ________________________________ n. ___,</w:t>
      </w:r>
    </w:p>
    <w:p w14:paraId="495E404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c.a.p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. _____________, in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qualità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di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legale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rappresentante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dell’Operatore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economico</w:t>
      </w:r>
      <w:proofErr w:type="spellEnd"/>
    </w:p>
    <w:p w14:paraId="3FD44D3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__________________________________________________________________ con</w:t>
      </w:r>
    </w:p>
    <w:p w14:paraId="4EA40383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sede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in _____________________________________________ (_____) via</w:t>
      </w:r>
    </w:p>
    <w:p w14:paraId="0527971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___________________________________________________, n. _____ CAP</w:t>
      </w:r>
    </w:p>
    <w:p w14:paraId="5ADB8F9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_______________,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telefono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__________________________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_;</w:t>
      </w:r>
      <w:proofErr w:type="gramEnd"/>
    </w:p>
    <w:p w14:paraId="34216077" w14:textId="365A85BF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PEC _______________________________________</w:t>
      </w:r>
    </w:p>
    <w:p w14:paraId="49C9C940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</w:p>
    <w:p w14:paraId="300F811E" w14:textId="5D25BB4E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consapevole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delle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sanzioni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previste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dall’art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. 76 del Testo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unico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, D.P.R. 28/12/2000 n. 445, e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della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decadenza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dei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benefici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prevista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dall’art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. 75 del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medesimo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Testo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unico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in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caso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di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dichiarazioni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false o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mendaci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, sotto la propria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personale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responsabilità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>;</w:t>
      </w:r>
      <w:proofErr w:type="gramEnd"/>
    </w:p>
    <w:p w14:paraId="2943C5D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5DD91E6F" w14:textId="28096C19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MANIFESTA</w:t>
      </w:r>
    </w:p>
    <w:p w14:paraId="0C84CE42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640854FB" w14:textId="569B27A8" w:rsidR="005B76E3" w:rsidRPr="003202CD" w:rsidRDefault="005B76E3" w:rsidP="00320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Il proprio interesse a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partecipare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alla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consultazione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preliminare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di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mercato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di cui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all’avviso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esplorativo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ex art. 66, comma 1 del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d.lgs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. 50/2016 per </w:t>
      </w:r>
      <w:r w:rsidR="003202CD">
        <w:rPr>
          <w:rFonts w:ascii="Times New Roman" w:hAnsi="Times New Roman"/>
          <w:sz w:val="24"/>
          <w:szCs w:val="24"/>
        </w:rPr>
        <w:t xml:space="preserve">per la </w:t>
      </w:r>
      <w:proofErr w:type="spellStart"/>
      <w:r w:rsidR="003202CD">
        <w:rPr>
          <w:rFonts w:ascii="Times New Roman" w:hAnsi="Times New Roman"/>
          <w:sz w:val="24"/>
          <w:szCs w:val="24"/>
        </w:rPr>
        <w:t>fornitura</w:t>
      </w:r>
      <w:proofErr w:type="spellEnd"/>
      <w:r w:rsidR="003202CD" w:rsidRPr="009E6F83">
        <w:rPr>
          <w:rFonts w:ascii="Times New Roman" w:hAnsi="Times New Roman"/>
          <w:b/>
          <w:bCs/>
          <w:sz w:val="24"/>
          <w:szCs w:val="24"/>
        </w:rPr>
        <w:t xml:space="preserve"> “</w:t>
      </w:r>
      <w:r w:rsidR="003202CD" w:rsidRPr="009E6F83">
        <w:rPr>
          <w:rFonts w:ascii="Times New Roman" w:hAnsi="Times New Roman"/>
          <w:b/>
          <w:bCs/>
          <w:caps/>
          <w:sz w:val="24"/>
          <w:szCs w:val="24"/>
        </w:rPr>
        <w:t>sorgente laser ed un apparato</w:t>
      </w:r>
      <w:r w:rsidR="003202CD">
        <w:rPr>
          <w:rFonts w:ascii="Times New Roman" w:hAnsi="Times New Roman"/>
          <w:b/>
          <w:bCs/>
          <w:caps/>
          <w:sz w:val="24"/>
          <w:szCs w:val="24"/>
        </w:rPr>
        <w:t xml:space="preserve"> </w:t>
      </w:r>
      <w:r w:rsidR="003202CD" w:rsidRPr="009E6F83">
        <w:rPr>
          <w:rFonts w:ascii="Times New Roman" w:hAnsi="Times New Roman"/>
          <w:b/>
          <w:bCs/>
          <w:caps/>
          <w:sz w:val="24"/>
          <w:szCs w:val="24"/>
        </w:rPr>
        <w:t>attenuatore</w:t>
      </w:r>
      <w:r w:rsidR="003202CD" w:rsidRPr="009E6F83">
        <w:rPr>
          <w:rFonts w:ascii="Times New Roman" w:hAnsi="Times New Roman"/>
          <w:b/>
          <w:bCs/>
          <w:sz w:val="24"/>
          <w:szCs w:val="24"/>
        </w:rPr>
        <w:t>”</w:t>
      </w:r>
      <w:r w:rsidR="003202C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  <w:lang w:eastAsia="it-IT"/>
        </w:rPr>
        <w:t xml:space="preserve">per lo Istituto Nazionale di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Astrofisica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e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Planetologia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Spaziali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di Roma – INAF.</w:t>
      </w:r>
    </w:p>
    <w:p w14:paraId="151231D7" w14:textId="77777777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EB10CD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A tale fine,</w:t>
      </w:r>
    </w:p>
    <w:p w14:paraId="59471F13" w14:textId="08175A9D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DICHIARA</w:t>
      </w:r>
    </w:p>
    <w:p w14:paraId="02FBE8D8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187FFCD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Che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l’Operatore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economico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rientra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tra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le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categorie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di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soggetti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di cui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all’art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. 45 del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D.lgs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>.</w:t>
      </w:r>
    </w:p>
    <w:p w14:paraId="01145F6A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n. 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50/2016;</w:t>
      </w:r>
      <w:proofErr w:type="gramEnd"/>
    </w:p>
    <w:p w14:paraId="059D10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Che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l’Operatore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economico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è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iscritto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nel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registro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delle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imprese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di</w:t>
      </w:r>
    </w:p>
    <w:p w14:paraId="26764FF0" w14:textId="75953B92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 al n. __________________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_;</w:t>
      </w:r>
      <w:proofErr w:type="gramEnd"/>
    </w:p>
    <w:p w14:paraId="344F3183" w14:textId="5D2B47D4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9E0545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Che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l’Operatore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economico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possiede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il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codice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fiscale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___________________ e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numero</w:t>
      </w:r>
      <w:proofErr w:type="spellEnd"/>
    </w:p>
    <w:p w14:paraId="1E114CC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di partita IVA _____________________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_;</w:t>
      </w:r>
      <w:proofErr w:type="gramEnd"/>
    </w:p>
    <w:p w14:paraId="18BC2639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Che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l’Operatore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economico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non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si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trova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in alcuna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delle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situazioni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di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esclusione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previste</w:t>
      </w:r>
      <w:proofErr w:type="spellEnd"/>
    </w:p>
    <w:p w14:paraId="051312B5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dall’art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. 80 del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D.lgs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>. n. 50/2016.</w:t>
      </w:r>
    </w:p>
    <w:p w14:paraId="5DC6CD43" w14:textId="5031F7B8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presta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il proprio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consenso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al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trattamento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dei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dati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personali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</w:t>
      </w:r>
    </w:p>
    <w:p w14:paraId="2B3FE4C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1480B218" w14:textId="760EC17F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(data) (</w:t>
      </w: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firma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>)</w:t>
      </w:r>
    </w:p>
    <w:p w14:paraId="695E65D9" w14:textId="657613F1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>- (</w:t>
      </w:r>
      <w:proofErr w:type="spellStart"/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>Dichiarazione</w:t>
      </w:r>
      <w:proofErr w:type="spellEnd"/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 xml:space="preserve"> da </w:t>
      </w:r>
      <w:proofErr w:type="spellStart"/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>firmare</w:t>
      </w:r>
      <w:proofErr w:type="spellEnd"/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 xml:space="preserve"> </w:t>
      </w:r>
      <w:proofErr w:type="spellStart"/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>digitalmente</w:t>
      </w:r>
      <w:proofErr w:type="spellEnd"/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>)</w:t>
      </w:r>
    </w:p>
    <w:sectPr w:rsidR="005B76E3" w:rsidRPr="005B76E3" w:rsidSect="00E11E02">
      <w:headerReference w:type="default" r:id="rId7"/>
      <w:footerReference w:type="default" r:id="rId8"/>
      <w:pgSz w:w="11906" w:h="16838"/>
      <w:pgMar w:top="895" w:right="1134" w:bottom="1418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61E51" w14:textId="77777777" w:rsidR="00B07687" w:rsidRDefault="00B07687" w:rsidP="00C838F9">
      <w:pPr>
        <w:spacing w:after="0" w:line="240" w:lineRule="auto"/>
      </w:pPr>
      <w:r>
        <w:separator/>
      </w:r>
    </w:p>
  </w:endnote>
  <w:endnote w:type="continuationSeparator" w:id="0">
    <w:p w14:paraId="7C50775C" w14:textId="77777777" w:rsidR="00B07687" w:rsidRDefault="00B07687" w:rsidP="00C8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nQuanYi Micro Hei">
    <w:charset w:val="00"/>
    <w:family w:val="roman"/>
    <w:pitch w:val="default"/>
  </w:font>
  <w:font w:name="Liberation Serif">
    <w:altName w:val="Times New Roman"/>
    <w:charset w:val="00"/>
    <w:family w:val="auto"/>
    <w:pitch w:val="default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DejaVu Sans">
    <w:charset w:val="00"/>
    <w:family w:val="swiss"/>
    <w:pitch w:val="variable"/>
    <w:sig w:usb0="E7002EFF" w:usb1="D200FDFF" w:usb2="0A046029" w:usb3="00000000" w:csb0="000001FF" w:csb1="00000000"/>
  </w:font>
  <w:font w:name="Times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7EBB7" w14:textId="28E64BBD" w:rsidR="00C838F9" w:rsidRPr="00C838F9" w:rsidRDefault="002F208E" w:rsidP="00C838F9">
    <w:pPr>
      <w:pStyle w:val="Pidipagina"/>
    </w:pPr>
    <w:r>
      <w:rPr>
        <w:noProof/>
        <w:lang w:eastAsia="it-IT"/>
      </w:rPr>
      <w:drawing>
        <wp:inline distT="0" distB="0" distL="0" distR="0" wp14:anchorId="6C9762B5" wp14:editId="0125F9A1">
          <wp:extent cx="6115050" cy="762000"/>
          <wp:effectExtent l="0" t="0" r="0" b="0"/>
          <wp:docPr id="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06F94" w14:textId="77777777" w:rsidR="00B07687" w:rsidRDefault="00B07687" w:rsidP="00C838F9">
      <w:pPr>
        <w:spacing w:after="0" w:line="240" w:lineRule="auto"/>
      </w:pPr>
      <w:r>
        <w:separator/>
      </w:r>
    </w:p>
  </w:footnote>
  <w:footnote w:type="continuationSeparator" w:id="0">
    <w:p w14:paraId="72E50399" w14:textId="77777777" w:rsidR="00B07687" w:rsidRDefault="00B07687" w:rsidP="00C8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DB93D" w14:textId="77777777" w:rsidR="004760D7" w:rsidRDefault="004760D7" w:rsidP="004760D7">
    <w:pPr>
      <w:pStyle w:val="Intestazione"/>
      <w:tabs>
        <w:tab w:val="clear" w:pos="4819"/>
        <w:tab w:val="left" w:pos="-5812"/>
        <w:tab w:val="center" w:pos="-5670"/>
      </w:tabs>
      <w:ind w:left="-709"/>
      <w:rPr>
        <w:b/>
        <w:noProof/>
        <w:lang w:eastAsia="it-IT"/>
      </w:rPr>
    </w:pPr>
  </w:p>
  <w:tbl>
    <w:tblPr>
      <w:tblW w:w="11508" w:type="dxa"/>
      <w:tblInd w:w="-993" w:type="dxa"/>
      <w:tblLook w:val="04A0" w:firstRow="1" w:lastRow="0" w:firstColumn="1" w:lastColumn="0" w:noHBand="0" w:noVBand="1"/>
    </w:tblPr>
    <w:tblGrid>
      <w:gridCol w:w="7694"/>
      <w:gridCol w:w="3814"/>
    </w:tblGrid>
    <w:tr w:rsidR="004760D7" w:rsidRPr="00CC28BD" w14:paraId="58FD17D8" w14:textId="77777777" w:rsidTr="00CC28BD">
      <w:trPr>
        <w:trHeight w:val="619"/>
      </w:trPr>
      <w:tc>
        <w:tcPr>
          <w:tcW w:w="7695" w:type="dxa"/>
          <w:shd w:val="clear" w:color="auto" w:fill="auto"/>
        </w:tcPr>
        <w:p w14:paraId="29583B3E" w14:textId="34726123" w:rsidR="004760D7" w:rsidRPr="00CC28BD" w:rsidRDefault="002F208E" w:rsidP="00CC28BD">
          <w:pPr>
            <w:pStyle w:val="Intestazione"/>
            <w:tabs>
              <w:tab w:val="left" w:pos="2127"/>
            </w:tabs>
            <w:rPr>
              <w:b/>
              <w:noProof/>
              <w:lang w:eastAsia="it-IT"/>
            </w:rPr>
          </w:pPr>
          <w:r>
            <w:rPr>
              <w:b/>
              <w:noProof/>
              <w:lang w:eastAsia="it-IT"/>
            </w:rPr>
            <w:drawing>
              <wp:inline distT="0" distB="0" distL="0" distR="0" wp14:anchorId="2BAE135E" wp14:editId="688AEB51">
                <wp:extent cx="4438650" cy="71437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86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3" w:type="dxa"/>
          <w:shd w:val="clear" w:color="auto" w:fill="auto"/>
        </w:tcPr>
        <w:p w14:paraId="38E58A72" w14:textId="580EA84C" w:rsidR="004760D7" w:rsidRPr="004760D7" w:rsidRDefault="004760D7" w:rsidP="00CC28BD">
          <w:pPr>
            <w:tabs>
              <w:tab w:val="right" w:pos="3597"/>
            </w:tabs>
            <w:ind w:firstLine="708"/>
            <w:rPr>
              <w:lang w:eastAsia="it-IT"/>
            </w:rPr>
          </w:pPr>
          <w:r w:rsidRPr="00CC28BD">
            <w:rPr>
              <w:rFonts w:ascii="Arial" w:hAnsi="Arial" w:cs="Arial"/>
              <w:sz w:val="18"/>
              <w:szCs w:val="18"/>
              <w:lang w:eastAsia="it-IT"/>
            </w:rPr>
            <w:tab/>
          </w:r>
          <w:r w:rsidR="002F208E">
            <w:rPr>
              <w:rFonts w:ascii="Arial" w:hAnsi="Arial" w:cs="Arial"/>
              <w:noProof/>
              <w:sz w:val="18"/>
              <w:szCs w:val="18"/>
              <w:lang w:eastAsia="it-IT"/>
            </w:rPr>
            <w:drawing>
              <wp:inline distT="0" distB="0" distL="0" distR="0" wp14:anchorId="5029BF29" wp14:editId="0288E039">
                <wp:extent cx="723900" cy="7239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88B0E9" w14:textId="77777777" w:rsidR="00C838F9" w:rsidRPr="004760D7" w:rsidRDefault="00C838F9" w:rsidP="004760D7">
    <w:pPr>
      <w:pStyle w:val="Intestazione"/>
      <w:tabs>
        <w:tab w:val="left" w:pos="2127"/>
      </w:tabs>
      <w:ind w:left="-993"/>
      <w:rPr>
        <w:b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837B8"/>
    <w:multiLevelType w:val="hybridMultilevel"/>
    <w:tmpl w:val="7BA278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D043F"/>
    <w:multiLevelType w:val="multilevel"/>
    <w:tmpl w:val="240AE596"/>
    <w:styleLink w:val="WW8Num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36EC3D65"/>
    <w:multiLevelType w:val="hybridMultilevel"/>
    <w:tmpl w:val="F26A52BA"/>
    <w:lvl w:ilvl="0" w:tplc="5F1C22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A298A"/>
    <w:multiLevelType w:val="multilevel"/>
    <w:tmpl w:val="B754C620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" w15:restartNumberingAfterBreak="0">
    <w:nsid w:val="724765FF"/>
    <w:multiLevelType w:val="hybridMultilevel"/>
    <w:tmpl w:val="CE2288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E3"/>
    <w:rsid w:val="00002357"/>
    <w:rsid w:val="00013CE5"/>
    <w:rsid w:val="000B4945"/>
    <w:rsid w:val="000C199E"/>
    <w:rsid w:val="000E241F"/>
    <w:rsid w:val="0012229F"/>
    <w:rsid w:val="00150746"/>
    <w:rsid w:val="0017094B"/>
    <w:rsid w:val="001A17CE"/>
    <w:rsid w:val="001B7973"/>
    <w:rsid w:val="001C3F78"/>
    <w:rsid w:val="001D0274"/>
    <w:rsid w:val="001D72BE"/>
    <w:rsid w:val="00215ABA"/>
    <w:rsid w:val="002362FD"/>
    <w:rsid w:val="00284CCF"/>
    <w:rsid w:val="00285442"/>
    <w:rsid w:val="00286AD5"/>
    <w:rsid w:val="002C2E8E"/>
    <w:rsid w:val="002C6112"/>
    <w:rsid w:val="002D6C4F"/>
    <w:rsid w:val="002F208E"/>
    <w:rsid w:val="003018C5"/>
    <w:rsid w:val="00312BAF"/>
    <w:rsid w:val="003202CD"/>
    <w:rsid w:val="00346C0C"/>
    <w:rsid w:val="003567AD"/>
    <w:rsid w:val="00371A14"/>
    <w:rsid w:val="003B20E2"/>
    <w:rsid w:val="00421957"/>
    <w:rsid w:val="00443EAE"/>
    <w:rsid w:val="004557BA"/>
    <w:rsid w:val="004760D7"/>
    <w:rsid w:val="004D7B67"/>
    <w:rsid w:val="00515CA6"/>
    <w:rsid w:val="00541CA9"/>
    <w:rsid w:val="005A76E5"/>
    <w:rsid w:val="005B76E3"/>
    <w:rsid w:val="005C4F67"/>
    <w:rsid w:val="005D22A4"/>
    <w:rsid w:val="005D40E4"/>
    <w:rsid w:val="005D6727"/>
    <w:rsid w:val="005E4577"/>
    <w:rsid w:val="0067071F"/>
    <w:rsid w:val="0067426C"/>
    <w:rsid w:val="00676191"/>
    <w:rsid w:val="006859D4"/>
    <w:rsid w:val="006A644D"/>
    <w:rsid w:val="006B0AD7"/>
    <w:rsid w:val="006B1993"/>
    <w:rsid w:val="006C5389"/>
    <w:rsid w:val="006C55DA"/>
    <w:rsid w:val="006E5E3D"/>
    <w:rsid w:val="00725383"/>
    <w:rsid w:val="007D2638"/>
    <w:rsid w:val="00814237"/>
    <w:rsid w:val="008203EA"/>
    <w:rsid w:val="00827853"/>
    <w:rsid w:val="0083204A"/>
    <w:rsid w:val="0083257F"/>
    <w:rsid w:val="00841992"/>
    <w:rsid w:val="00850C21"/>
    <w:rsid w:val="00871403"/>
    <w:rsid w:val="00873DD6"/>
    <w:rsid w:val="008D06C5"/>
    <w:rsid w:val="008D1348"/>
    <w:rsid w:val="009109AC"/>
    <w:rsid w:val="00915466"/>
    <w:rsid w:val="00922B06"/>
    <w:rsid w:val="009232CC"/>
    <w:rsid w:val="0096694B"/>
    <w:rsid w:val="009A5423"/>
    <w:rsid w:val="009A6DDF"/>
    <w:rsid w:val="009C06C9"/>
    <w:rsid w:val="00A7250A"/>
    <w:rsid w:val="00A81635"/>
    <w:rsid w:val="00A93B62"/>
    <w:rsid w:val="00A97D8B"/>
    <w:rsid w:val="00AA27AA"/>
    <w:rsid w:val="00AA5AAD"/>
    <w:rsid w:val="00AC433F"/>
    <w:rsid w:val="00AD0A93"/>
    <w:rsid w:val="00AD20C6"/>
    <w:rsid w:val="00AE5E7D"/>
    <w:rsid w:val="00AF3204"/>
    <w:rsid w:val="00B07687"/>
    <w:rsid w:val="00B44EF8"/>
    <w:rsid w:val="00B47542"/>
    <w:rsid w:val="00B56829"/>
    <w:rsid w:val="00B7349E"/>
    <w:rsid w:val="00B75339"/>
    <w:rsid w:val="00B959AF"/>
    <w:rsid w:val="00B9770C"/>
    <w:rsid w:val="00BB5F19"/>
    <w:rsid w:val="00BC7897"/>
    <w:rsid w:val="00BE573B"/>
    <w:rsid w:val="00BF4586"/>
    <w:rsid w:val="00C17B61"/>
    <w:rsid w:val="00C56581"/>
    <w:rsid w:val="00C7180C"/>
    <w:rsid w:val="00C7564E"/>
    <w:rsid w:val="00C838F9"/>
    <w:rsid w:val="00C92213"/>
    <w:rsid w:val="00C948A7"/>
    <w:rsid w:val="00CC209D"/>
    <w:rsid w:val="00CC28BD"/>
    <w:rsid w:val="00CC483C"/>
    <w:rsid w:val="00CD34FF"/>
    <w:rsid w:val="00D203B8"/>
    <w:rsid w:val="00D33BDB"/>
    <w:rsid w:val="00D6196C"/>
    <w:rsid w:val="00DF1655"/>
    <w:rsid w:val="00DF37C9"/>
    <w:rsid w:val="00E0006B"/>
    <w:rsid w:val="00E11E02"/>
    <w:rsid w:val="00E16EC5"/>
    <w:rsid w:val="00E24C8F"/>
    <w:rsid w:val="00E24EBD"/>
    <w:rsid w:val="00EF682E"/>
    <w:rsid w:val="00F01BE8"/>
    <w:rsid w:val="00F455F2"/>
    <w:rsid w:val="00F81A06"/>
    <w:rsid w:val="00F847A1"/>
    <w:rsid w:val="00F8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F7624"/>
  <w15:chartTrackingRefBased/>
  <w15:docId w15:val="{1DA96858-8F0C-4CEF-B3BA-22F5BD37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F208E"/>
    <w:pPr>
      <w:spacing w:after="160" w:line="256" w:lineRule="auto"/>
    </w:pPr>
    <w:rPr>
      <w:sz w:val="22"/>
      <w:szCs w:val="22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59D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859D4"/>
    <w:pPr>
      <w:keepNext/>
      <w:keepLines/>
      <w:suppressAutoHyphens/>
      <w:autoSpaceDN w:val="0"/>
      <w:spacing w:before="40" w:after="0" w:line="240" w:lineRule="auto"/>
      <w:textAlignment w:val="baseline"/>
      <w:outlineLvl w:val="1"/>
    </w:pPr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948A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838F9"/>
  </w:style>
  <w:style w:type="paragraph" w:styleId="Pidipagina">
    <w:name w:val="footer"/>
    <w:basedOn w:val="Normale"/>
    <w:link w:val="Pidipagina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C838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838F9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455F2"/>
    <w:pPr>
      <w:spacing w:after="0" w:line="240" w:lineRule="auto"/>
      <w:jc w:val="both"/>
    </w:pPr>
    <w:rPr>
      <w:rFonts w:ascii="Consolas" w:eastAsia="Times New Roman" w:hAnsi="Consolas"/>
      <w:sz w:val="21"/>
      <w:szCs w:val="21"/>
      <w:lang w:val="fr-FR" w:eastAsia="fr-FR"/>
    </w:rPr>
  </w:style>
  <w:style w:type="character" w:customStyle="1" w:styleId="TestonormaleCarattere">
    <w:name w:val="Testo normale Carattere"/>
    <w:link w:val="Testonormale"/>
    <w:uiPriority w:val="99"/>
    <w:semiHidden/>
    <w:rsid w:val="00F455F2"/>
    <w:rPr>
      <w:rFonts w:ascii="Consolas" w:eastAsia="Times New Roman" w:hAnsi="Consolas"/>
      <w:sz w:val="21"/>
      <w:szCs w:val="21"/>
      <w:lang w:val="fr-FR" w:eastAsia="fr-FR"/>
    </w:rPr>
  </w:style>
  <w:style w:type="table" w:styleId="Grigliatabella">
    <w:name w:val="Table Grid"/>
    <w:basedOn w:val="Tabellanormale"/>
    <w:uiPriority w:val="59"/>
    <w:rsid w:val="00841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definito">
    <w:name w:val="Predefinito"/>
    <w:rsid w:val="005C4F67"/>
    <w:pPr>
      <w:tabs>
        <w:tab w:val="left" w:pos="708"/>
      </w:tabs>
      <w:suppressAutoHyphens/>
      <w:spacing w:after="200" w:line="276" w:lineRule="auto"/>
    </w:pPr>
    <w:rPr>
      <w:rFonts w:eastAsia="WenQuanYi Micro Hei" w:cs="Calibri"/>
      <w:sz w:val="22"/>
      <w:szCs w:val="22"/>
      <w:lang w:eastAsia="zh-CN"/>
    </w:rPr>
  </w:style>
  <w:style w:type="character" w:customStyle="1" w:styleId="shorttext">
    <w:name w:val="short_text"/>
    <w:rsid w:val="005D22A4"/>
  </w:style>
  <w:style w:type="paragraph" w:styleId="Paragrafoelenco">
    <w:name w:val="List Paragraph"/>
    <w:basedOn w:val="Normale"/>
    <w:uiPriority w:val="34"/>
    <w:qFormat/>
    <w:rsid w:val="005D22A4"/>
    <w:pPr>
      <w:bidi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 w:bidi="he-IL"/>
    </w:rPr>
  </w:style>
  <w:style w:type="character" w:styleId="Collegamentoipertestuale">
    <w:name w:val="Hyperlink"/>
    <w:uiPriority w:val="99"/>
    <w:unhideWhenUsed/>
    <w:rsid w:val="005D22A4"/>
    <w:rPr>
      <w:color w:val="0000FF"/>
      <w:u w:val="single"/>
    </w:rPr>
  </w:style>
  <w:style w:type="character" w:customStyle="1" w:styleId="Titolo2Carattere">
    <w:name w:val="Titolo 2 Carattere"/>
    <w:link w:val="Titolo2"/>
    <w:uiPriority w:val="9"/>
    <w:rsid w:val="006859D4"/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customStyle="1" w:styleId="Standard">
    <w:name w:val="Standard"/>
    <w:rsid w:val="006859D4"/>
    <w:pPr>
      <w:suppressAutoHyphens/>
      <w:autoSpaceDN w:val="0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859D4"/>
    <w:pPr>
      <w:spacing w:after="140" w:line="288" w:lineRule="auto"/>
    </w:pPr>
  </w:style>
  <w:style w:type="character" w:customStyle="1" w:styleId="Titolo1Carattere">
    <w:name w:val="Titolo 1 Carattere"/>
    <w:link w:val="Titolo1"/>
    <w:uiPriority w:val="9"/>
    <w:rsid w:val="006859D4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859D4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6859D4"/>
    <w:pPr>
      <w:suppressAutoHyphens/>
      <w:autoSpaceDN w:val="0"/>
      <w:spacing w:after="100" w:line="240" w:lineRule="auto"/>
      <w:ind w:left="240"/>
      <w:textAlignment w:val="baseline"/>
    </w:pPr>
    <w:rPr>
      <w:rFonts w:ascii="Liberation Serif" w:eastAsia="Noto Sans CJK SC Regular" w:hAnsi="Liberation Serif" w:cs="Mangal"/>
      <w:kern w:val="3"/>
      <w:sz w:val="24"/>
      <w:szCs w:val="21"/>
      <w:lang w:eastAsia="zh-CN" w:bidi="hi-IN"/>
    </w:rPr>
  </w:style>
  <w:style w:type="paragraph" w:customStyle="1" w:styleId="Stile1">
    <w:name w:val="Stile1"/>
    <w:basedOn w:val="Titolo1"/>
    <w:link w:val="Stile1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4"/>
    </w:rPr>
  </w:style>
  <w:style w:type="paragraph" w:customStyle="1" w:styleId="Stile2">
    <w:name w:val="Stile2"/>
    <w:basedOn w:val="Titolo1"/>
    <w:link w:val="Stile2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8"/>
    </w:rPr>
  </w:style>
  <w:style w:type="character" w:customStyle="1" w:styleId="Stile1Carattere">
    <w:name w:val="Stile1 Carattere"/>
    <w:link w:val="Stile1"/>
    <w:rsid w:val="002D6C4F"/>
    <w:rPr>
      <w:rFonts w:ascii="Arial" w:eastAsia="Times New Roman" w:hAnsi="Arial"/>
      <w:color w:val="000000"/>
      <w:sz w:val="24"/>
      <w:szCs w:val="32"/>
      <w:lang w:eastAsia="en-US"/>
    </w:rPr>
  </w:style>
  <w:style w:type="character" w:customStyle="1" w:styleId="Stile2Carattere">
    <w:name w:val="Stile2 Carattere"/>
    <w:link w:val="Stile2"/>
    <w:rsid w:val="002D6C4F"/>
    <w:rPr>
      <w:rFonts w:ascii="Arial" w:eastAsia="Times New Roman" w:hAnsi="Arial"/>
      <w:color w:val="000000"/>
      <w:sz w:val="28"/>
      <w:szCs w:val="32"/>
      <w:lang w:eastAsia="en-US"/>
    </w:rPr>
  </w:style>
  <w:style w:type="paragraph" w:customStyle="1" w:styleId="Stile5">
    <w:name w:val="Stile5"/>
    <w:basedOn w:val="Stile1"/>
    <w:link w:val="Stile5Carattere"/>
    <w:qFormat/>
    <w:rsid w:val="002D6C4F"/>
    <w:rPr>
      <w:b/>
      <w:sz w:val="20"/>
    </w:rPr>
  </w:style>
  <w:style w:type="character" w:customStyle="1" w:styleId="Stile5Carattere">
    <w:name w:val="Stile5 Carattere"/>
    <w:link w:val="Stile5"/>
    <w:rsid w:val="002D6C4F"/>
    <w:rPr>
      <w:rFonts w:ascii="Arial" w:eastAsia="Times New Roman" w:hAnsi="Arial"/>
      <w:b/>
      <w:color w:val="000000"/>
      <w:szCs w:val="32"/>
      <w:lang w:eastAsia="en-US"/>
    </w:rPr>
  </w:style>
  <w:style w:type="paragraph" w:customStyle="1" w:styleId="Stile9">
    <w:name w:val="Stile9"/>
    <w:basedOn w:val="Normale"/>
    <w:link w:val="Stile9Carattere"/>
    <w:qFormat/>
    <w:rsid w:val="002D6C4F"/>
    <w:pPr>
      <w:spacing w:after="0" w:line="240" w:lineRule="auto"/>
      <w:outlineLvl w:val="1"/>
    </w:pPr>
    <w:rPr>
      <w:rFonts w:ascii="Arial" w:eastAsia="Times New Roman" w:hAnsi="Arial"/>
      <w:b/>
      <w:bCs/>
      <w:sz w:val="20"/>
      <w:szCs w:val="36"/>
      <w:lang w:eastAsia="it-IT"/>
    </w:rPr>
  </w:style>
  <w:style w:type="character" w:customStyle="1" w:styleId="Stile9Carattere">
    <w:name w:val="Stile9 Carattere"/>
    <w:link w:val="Stile9"/>
    <w:rsid w:val="002D6C4F"/>
    <w:rPr>
      <w:rFonts w:ascii="Arial" w:eastAsia="Times New Roman" w:hAnsi="Arial"/>
      <w:b/>
      <w:bCs/>
      <w:szCs w:val="36"/>
    </w:rPr>
  </w:style>
  <w:style w:type="paragraph" w:customStyle="1" w:styleId="Default">
    <w:name w:val="Default"/>
    <w:rsid w:val="00E11E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C948A7"/>
    <w:rPr>
      <w:rFonts w:eastAsia="Times New Roman"/>
      <w:b/>
      <w:bCs/>
      <w:sz w:val="28"/>
      <w:szCs w:val="28"/>
      <w:lang w:eastAsia="en-US"/>
    </w:rPr>
  </w:style>
  <w:style w:type="paragraph" w:customStyle="1" w:styleId="Heading">
    <w:name w:val="Heading"/>
    <w:basedOn w:val="Standard"/>
    <w:next w:val="Textbody"/>
    <w:rsid w:val="00C948A7"/>
    <w:pPr>
      <w:keepNext/>
      <w:spacing w:before="240" w:after="120" w:line="259" w:lineRule="auto"/>
    </w:pPr>
    <w:rPr>
      <w:rFonts w:ascii="Liberation Sans" w:hAnsi="Liberation Sans"/>
      <w:color w:val="00000A"/>
      <w:kern w:val="0"/>
      <w:sz w:val="28"/>
      <w:szCs w:val="28"/>
      <w:lang w:eastAsia="en-US" w:bidi="ar-SA"/>
    </w:rPr>
  </w:style>
  <w:style w:type="paragraph" w:styleId="Elenco">
    <w:name w:val="List"/>
    <w:basedOn w:val="Textbody"/>
    <w:rsid w:val="00C948A7"/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Didascalia">
    <w:name w:val="caption"/>
    <w:basedOn w:val="Standard"/>
    <w:rsid w:val="00C948A7"/>
    <w:pPr>
      <w:suppressLineNumbers/>
      <w:spacing w:before="120" w:after="120" w:line="259" w:lineRule="auto"/>
    </w:pPr>
    <w:rPr>
      <w:rFonts w:ascii="Calibri" w:eastAsia="Calibri" w:hAnsi="Calibri"/>
      <w:i/>
      <w:iCs/>
      <w:color w:val="00000A"/>
      <w:kern w:val="0"/>
      <w:lang w:eastAsia="en-US" w:bidi="ar-SA"/>
    </w:rPr>
  </w:style>
  <w:style w:type="paragraph" w:customStyle="1" w:styleId="Index">
    <w:name w:val="Index"/>
    <w:basedOn w:val="Standard"/>
    <w:rsid w:val="00C948A7"/>
    <w:pPr>
      <w:suppressLineNumbers/>
      <w:spacing w:after="160" w:line="259" w:lineRule="auto"/>
    </w:pPr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Titolo">
    <w:name w:val="Title"/>
    <w:basedOn w:val="Heading"/>
    <w:link w:val="TitoloCarattere"/>
    <w:uiPriority w:val="10"/>
    <w:qFormat/>
    <w:rsid w:val="00C948A7"/>
  </w:style>
  <w:style w:type="character" w:customStyle="1" w:styleId="TitoloCarattere">
    <w:name w:val="Titolo Carattere"/>
    <w:link w:val="Titolo"/>
    <w:uiPriority w:val="10"/>
    <w:rsid w:val="00C948A7"/>
    <w:rPr>
      <w:rFonts w:ascii="Liberation Sans" w:eastAsia="Noto Sans CJK SC Regular" w:hAnsi="Liberation Sans" w:cs="FreeSans"/>
      <w:color w:val="00000A"/>
      <w:sz w:val="28"/>
      <w:szCs w:val="28"/>
      <w:lang w:eastAsia="en-US"/>
    </w:rPr>
  </w:style>
  <w:style w:type="paragraph" w:customStyle="1" w:styleId="TableContents">
    <w:name w:val="Table Contents"/>
    <w:basedOn w:val="Standard"/>
    <w:rsid w:val="00C948A7"/>
    <w:pPr>
      <w:suppressLineNumbers/>
      <w:spacing w:after="160" w:line="259" w:lineRule="auto"/>
    </w:pPr>
    <w:rPr>
      <w:rFonts w:ascii="Calibri" w:eastAsia="Calibri" w:hAnsi="Calibri" w:cs="DejaVu Sans"/>
      <w:color w:val="00000A"/>
      <w:kern w:val="0"/>
      <w:sz w:val="22"/>
      <w:szCs w:val="22"/>
      <w:lang w:eastAsia="en-US" w:bidi="ar-SA"/>
    </w:rPr>
  </w:style>
  <w:style w:type="paragraph" w:customStyle="1" w:styleId="TableHeading">
    <w:name w:val="Table Heading"/>
    <w:basedOn w:val="TableContents"/>
    <w:rsid w:val="00C948A7"/>
    <w:pPr>
      <w:jc w:val="center"/>
    </w:pPr>
    <w:rPr>
      <w:b/>
      <w:bCs/>
    </w:rPr>
  </w:style>
  <w:style w:type="character" w:customStyle="1" w:styleId="Internetlink">
    <w:name w:val="Internet link"/>
    <w:rsid w:val="00C948A7"/>
    <w:rPr>
      <w:color w:val="0563C1"/>
      <w:u w:val="single"/>
    </w:rPr>
  </w:style>
  <w:style w:type="character" w:customStyle="1" w:styleId="ListLabel1">
    <w:name w:val="ListLabel 1"/>
    <w:rsid w:val="00C948A7"/>
    <w:rPr>
      <w:rFonts w:eastAsia="Times New Roman" w:cs="Arial"/>
    </w:rPr>
  </w:style>
  <w:style w:type="character" w:customStyle="1" w:styleId="ListLabel2">
    <w:name w:val="ListLabel 2"/>
    <w:rsid w:val="00C948A7"/>
    <w:rPr>
      <w:rFonts w:cs="Courier New"/>
    </w:rPr>
  </w:style>
  <w:style w:type="character" w:customStyle="1" w:styleId="ListLabel3">
    <w:name w:val="ListLabel 3"/>
    <w:rsid w:val="00C948A7"/>
    <w:rPr>
      <w:rFonts w:cs="Courier New"/>
    </w:rPr>
  </w:style>
  <w:style w:type="character" w:customStyle="1" w:styleId="ListLabel4">
    <w:name w:val="ListLabel 4"/>
    <w:rsid w:val="00C948A7"/>
    <w:rPr>
      <w:rFonts w:cs="Courier New"/>
    </w:rPr>
  </w:style>
  <w:style w:type="character" w:customStyle="1" w:styleId="ListLabel5">
    <w:name w:val="ListLabel 5"/>
    <w:rsid w:val="00C948A7"/>
    <w:rPr>
      <w:rFonts w:ascii="Times New Roman" w:eastAsia="Times New Roman" w:hAnsi="Times New Roman" w:cs="Arial"/>
    </w:rPr>
  </w:style>
  <w:style w:type="character" w:customStyle="1" w:styleId="ListLabel6">
    <w:name w:val="ListLabel 6"/>
    <w:rsid w:val="00C948A7"/>
    <w:rPr>
      <w:rFonts w:cs="Courier New"/>
    </w:rPr>
  </w:style>
  <w:style w:type="character" w:customStyle="1" w:styleId="ListLabel7">
    <w:name w:val="ListLabel 7"/>
    <w:rsid w:val="00C948A7"/>
    <w:rPr>
      <w:rFonts w:cs="Courier New"/>
    </w:rPr>
  </w:style>
  <w:style w:type="character" w:customStyle="1" w:styleId="ListLabel8">
    <w:name w:val="ListLabel 8"/>
    <w:rsid w:val="00C948A7"/>
    <w:rPr>
      <w:rFonts w:cs="Courier New"/>
    </w:rPr>
  </w:style>
  <w:style w:type="character" w:customStyle="1" w:styleId="StrongEmphasis">
    <w:name w:val="Strong Emphasis"/>
    <w:rsid w:val="00C948A7"/>
    <w:rPr>
      <w:b/>
      <w:bCs/>
    </w:rPr>
  </w:style>
  <w:style w:type="character" w:customStyle="1" w:styleId="WW8Num1z0">
    <w:name w:val="WW8Num1z0"/>
    <w:rsid w:val="00C948A7"/>
    <w:rPr>
      <w:rFonts w:ascii="Arial" w:eastAsia="Arial" w:hAnsi="Arial" w:cs="Arial"/>
    </w:rPr>
  </w:style>
  <w:style w:type="character" w:styleId="Enfasicorsivo">
    <w:name w:val="Emphasis"/>
    <w:rsid w:val="00C948A7"/>
    <w:rPr>
      <w:i/>
      <w:iCs/>
    </w:rPr>
  </w:style>
  <w:style w:type="numbering" w:customStyle="1" w:styleId="Nessunelenco1">
    <w:name w:val="Nessun elenco1"/>
    <w:basedOn w:val="Nessunelenco"/>
    <w:rsid w:val="00C948A7"/>
    <w:pPr>
      <w:numPr>
        <w:numId w:val="1"/>
      </w:numPr>
    </w:pPr>
  </w:style>
  <w:style w:type="numbering" w:customStyle="1" w:styleId="WW8Num1">
    <w:name w:val="WW8Num1"/>
    <w:basedOn w:val="Nessunelenco"/>
    <w:rsid w:val="00C948A7"/>
    <w:pPr>
      <w:numPr>
        <w:numId w:val="2"/>
      </w:numPr>
    </w:pPr>
  </w:style>
  <w:style w:type="paragraph" w:styleId="NormaleWeb">
    <w:name w:val="Normal (Web)"/>
    <w:basedOn w:val="Normale"/>
    <w:uiPriority w:val="99"/>
    <w:unhideWhenUsed/>
    <w:rsid w:val="00C948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C948A7"/>
    <w:rPr>
      <w:b/>
      <w:bCs/>
    </w:rPr>
  </w:style>
  <w:style w:type="paragraph" w:styleId="Corpotesto">
    <w:name w:val="Body Text"/>
    <w:basedOn w:val="Normale"/>
    <w:link w:val="CorpotestoCarattere"/>
    <w:rsid w:val="00C948A7"/>
    <w:pPr>
      <w:spacing w:after="140" w:line="288" w:lineRule="auto"/>
    </w:pPr>
    <w:rPr>
      <w:color w:val="00000A"/>
    </w:rPr>
  </w:style>
  <w:style w:type="character" w:customStyle="1" w:styleId="CorpotestoCarattere">
    <w:name w:val="Corpo testo Carattere"/>
    <w:link w:val="Corpotesto"/>
    <w:rsid w:val="00C948A7"/>
    <w:rPr>
      <w:color w:val="00000A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948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C948A7"/>
    <w:rPr>
      <w:rFonts w:ascii="Courier New" w:eastAsia="Times New Roman" w:hAnsi="Courier New" w:cs="Courier New"/>
    </w:rPr>
  </w:style>
  <w:style w:type="character" w:customStyle="1" w:styleId="rosso">
    <w:name w:val="rosso"/>
    <w:rsid w:val="00C948A7"/>
  </w:style>
  <w:style w:type="character" w:styleId="Menzionenonrisolta">
    <w:name w:val="Unresolved Mention"/>
    <w:uiPriority w:val="99"/>
    <w:semiHidden/>
    <w:unhideWhenUsed/>
    <w:rsid w:val="00C9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8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4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7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1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80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85708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42718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97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45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270327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na%20Pizzi\Desktop\MODULI\carta%20intestata-vuota-new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intestata-vuota-new.dotx</Template>
  <TotalTime>1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Erina Pizzi</dc:creator>
  <cp:keywords/>
  <cp:lastModifiedBy>Erina.Pizzi</cp:lastModifiedBy>
  <cp:revision>2</cp:revision>
  <cp:lastPrinted>2018-12-14T09:42:00Z</cp:lastPrinted>
  <dcterms:created xsi:type="dcterms:W3CDTF">2021-02-23T13:18:00Z</dcterms:created>
  <dcterms:modified xsi:type="dcterms:W3CDTF">2021-02-23T13:18:00Z</dcterms:modified>
</cp:coreProperties>
</file>